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0A577" w14:textId="6A74AE7F" w:rsidR="00A01CFA" w:rsidRPr="00CC62DA" w:rsidRDefault="00A01CFA" w:rsidP="001B7F3E">
      <w:pPr>
        <w:spacing w:before="240"/>
        <w:ind w:left="270"/>
        <w:rPr>
          <w:rFonts w:ascii="Arial" w:hAnsi="Arial" w:cs="Arial"/>
          <w:sz w:val="21"/>
          <w:szCs w:val="21"/>
        </w:rPr>
      </w:pPr>
    </w:p>
    <w:sectPr w:rsidR="00A01CFA" w:rsidRPr="00CC62DA" w:rsidSect="001B7F3E">
      <w:headerReference w:type="default" r:id="rId10"/>
      <w:footerReference w:type="default" r:id="rId11"/>
      <w:pgSz w:w="12240" w:h="15840"/>
      <w:pgMar w:top="1440" w:right="1440" w:bottom="1440" w:left="117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283EB" w14:textId="77777777" w:rsidR="00B57D1A" w:rsidRDefault="00B57D1A" w:rsidP="00845DF5">
      <w:r>
        <w:separator/>
      </w:r>
    </w:p>
  </w:endnote>
  <w:endnote w:type="continuationSeparator" w:id="0">
    <w:p w14:paraId="67C821EA" w14:textId="77777777" w:rsidR="00B57D1A" w:rsidRDefault="00B57D1A" w:rsidP="00845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Std">
    <w:panose1 w:val="020B0706030702030204"/>
    <w:charset w:val="00"/>
    <w:family w:val="auto"/>
    <w:pitch w:val="variable"/>
    <w:sig w:usb0="00000003" w:usb1="00000000" w:usb2="00000000" w:usb3="00000000" w:csb0="00000001" w:csb1="00000000"/>
  </w:font>
  <w:font w:name="ITC Franklin Gothic Std">
    <w:panose1 w:val="020B0604020202020204"/>
    <w:charset w:val="00"/>
    <w:family w:val="auto"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75D30" w14:textId="77777777" w:rsidR="001806E1" w:rsidRDefault="001806E1" w:rsidP="0014470A">
    <w:pPr>
      <w:pStyle w:val="p1"/>
      <w:rPr>
        <w:rFonts w:ascii="Arial Narrow" w:hAnsi="Arial Narrow"/>
        <w:b/>
        <w:bCs/>
        <w:color w:val="14264D"/>
        <w:sz w:val="28"/>
        <w:szCs w:val="28"/>
      </w:rPr>
    </w:pPr>
  </w:p>
  <w:p w14:paraId="264FE607" w14:textId="600E0533" w:rsidR="0014470A" w:rsidRPr="00913BA6" w:rsidRDefault="00F85BC0" w:rsidP="00913BA6">
    <w:pPr>
      <w:pStyle w:val="p1"/>
      <w:spacing w:after="0"/>
      <w:rPr>
        <w:rFonts w:ascii="Arial" w:hAnsi="Arial" w:cs="Arial"/>
        <w:b/>
        <w:bCs/>
        <w:color w:val="00244E"/>
        <w:sz w:val="22"/>
        <w:szCs w:val="22"/>
      </w:rPr>
    </w:pPr>
    <w:r w:rsidRPr="00913BA6">
      <w:rPr>
        <w:rFonts w:ascii="Arial" w:hAnsi="Arial" w:cs="Arial"/>
        <w:b/>
        <w:bCs/>
        <w:color w:val="00244E"/>
        <w:sz w:val="22"/>
        <w:szCs w:val="22"/>
      </w:rPr>
      <w:t>De</w:t>
    </w:r>
    <w:r w:rsidR="0014470A" w:rsidRPr="00913BA6">
      <w:rPr>
        <w:rFonts w:ascii="Arial" w:hAnsi="Arial" w:cs="Arial"/>
        <w:b/>
        <w:bCs/>
        <w:color w:val="00244E"/>
        <w:sz w:val="22"/>
        <w:szCs w:val="22"/>
      </w:rPr>
      <w:t>partment Name</w:t>
    </w:r>
  </w:p>
  <w:p w14:paraId="62386219" w14:textId="2EA79E34" w:rsidR="0014470A" w:rsidRPr="001B7F3E" w:rsidRDefault="0014470A" w:rsidP="001806E1">
    <w:pPr>
      <w:pStyle w:val="p2"/>
      <w:spacing w:line="360" w:lineRule="atLeast"/>
      <w:rPr>
        <w:rFonts w:ascii="Arial" w:hAnsi="Arial"/>
        <w:color w:val="00244E"/>
        <w:sz w:val="20"/>
        <w:szCs w:val="20"/>
      </w:rPr>
    </w:pPr>
    <w:r w:rsidRPr="001B7F3E">
      <w:rPr>
        <w:rFonts w:ascii="Arial" w:hAnsi="Arial"/>
        <w:color w:val="00244E"/>
        <w:sz w:val="20"/>
        <w:szCs w:val="20"/>
      </w:rPr>
      <w:t xml:space="preserve">2500 North River </w:t>
    </w:r>
    <w:proofErr w:type="gramStart"/>
    <w:r w:rsidRPr="001B7F3E">
      <w:rPr>
        <w:rFonts w:ascii="Arial" w:hAnsi="Arial"/>
        <w:color w:val="00244E"/>
        <w:sz w:val="20"/>
        <w:szCs w:val="20"/>
      </w:rPr>
      <w:t>Road</w:t>
    </w:r>
    <w:r w:rsidRPr="001B7F3E">
      <w:rPr>
        <w:rStyle w:val="apple-converted-space"/>
        <w:rFonts w:ascii="Arial" w:hAnsi="Arial"/>
        <w:color w:val="00244E"/>
        <w:sz w:val="20"/>
        <w:szCs w:val="20"/>
      </w:rPr>
      <w:t xml:space="preserve">  </w:t>
    </w:r>
    <w:r w:rsidRPr="001B7F3E">
      <w:rPr>
        <w:rFonts w:ascii="Arial" w:hAnsi="Arial"/>
        <w:color w:val="00244E"/>
        <w:sz w:val="20"/>
        <w:szCs w:val="20"/>
      </w:rPr>
      <w:t>|</w:t>
    </w:r>
    <w:proofErr w:type="gramEnd"/>
    <w:r w:rsidRPr="001B7F3E">
      <w:rPr>
        <w:rStyle w:val="apple-converted-space"/>
        <w:rFonts w:ascii="Arial" w:hAnsi="Arial"/>
        <w:color w:val="00244E"/>
        <w:sz w:val="20"/>
        <w:szCs w:val="20"/>
      </w:rPr>
      <w:t xml:space="preserve">  </w:t>
    </w:r>
    <w:r w:rsidRPr="001B7F3E">
      <w:rPr>
        <w:rFonts w:ascii="Arial" w:hAnsi="Arial"/>
        <w:color w:val="00244E"/>
        <w:sz w:val="20"/>
        <w:szCs w:val="20"/>
      </w:rPr>
      <w:t>Manchester, NH 03106</w:t>
    </w:r>
    <w:r w:rsidRPr="001B7F3E">
      <w:rPr>
        <w:rStyle w:val="apple-converted-space"/>
        <w:rFonts w:ascii="Arial" w:hAnsi="Arial"/>
        <w:color w:val="00244E"/>
        <w:sz w:val="20"/>
        <w:szCs w:val="20"/>
      </w:rPr>
      <w:t xml:space="preserve">  </w:t>
    </w:r>
    <w:r w:rsidR="00913BA6" w:rsidRPr="001B7F3E">
      <w:rPr>
        <w:rFonts w:ascii="Arial" w:hAnsi="Arial"/>
        <w:color w:val="00244E"/>
        <w:sz w:val="20"/>
        <w:szCs w:val="20"/>
      </w:rPr>
      <w:t>|</w:t>
    </w:r>
    <w:r w:rsidRPr="001B7F3E">
      <w:rPr>
        <w:rStyle w:val="apple-converted-space"/>
        <w:rFonts w:ascii="Arial" w:hAnsi="Arial"/>
        <w:color w:val="00244E"/>
        <w:sz w:val="20"/>
        <w:szCs w:val="20"/>
      </w:rPr>
      <w:t xml:space="preserve">  </w:t>
    </w:r>
    <w:r w:rsidRPr="001B7F3E">
      <w:rPr>
        <w:rFonts w:ascii="Arial" w:hAnsi="Arial"/>
        <w:color w:val="00244E"/>
        <w:sz w:val="20"/>
        <w:szCs w:val="20"/>
      </w:rPr>
      <w:t>603</w:t>
    </w:r>
    <w:r w:rsidR="00443676" w:rsidRPr="001B7F3E">
      <w:rPr>
        <w:rFonts w:ascii="Arial" w:hAnsi="Arial"/>
        <w:color w:val="00244E"/>
        <w:sz w:val="20"/>
        <w:szCs w:val="20"/>
      </w:rPr>
      <w:t>.</w:t>
    </w:r>
    <w:r w:rsidRPr="001B7F3E">
      <w:rPr>
        <w:rFonts w:ascii="Arial" w:hAnsi="Arial"/>
        <w:color w:val="00244E"/>
        <w:sz w:val="20"/>
        <w:szCs w:val="20"/>
      </w:rPr>
      <w:t>xxx</w:t>
    </w:r>
    <w:r w:rsidR="00443676" w:rsidRPr="001B7F3E">
      <w:rPr>
        <w:rFonts w:ascii="Arial" w:hAnsi="Arial"/>
        <w:color w:val="00244E"/>
        <w:sz w:val="20"/>
        <w:szCs w:val="20"/>
      </w:rPr>
      <w:t>.x</w:t>
    </w:r>
    <w:r w:rsidRPr="001B7F3E">
      <w:rPr>
        <w:rFonts w:ascii="Arial" w:hAnsi="Arial"/>
        <w:color w:val="00244E"/>
        <w:sz w:val="20"/>
        <w:szCs w:val="20"/>
      </w:rPr>
      <w:t>xxx</w:t>
    </w:r>
    <w:r w:rsidRPr="001B7F3E">
      <w:rPr>
        <w:rStyle w:val="apple-converted-space"/>
        <w:rFonts w:ascii="Arial" w:hAnsi="Arial"/>
        <w:color w:val="00244E"/>
        <w:sz w:val="20"/>
        <w:szCs w:val="20"/>
      </w:rPr>
      <w:t xml:space="preserve">  </w:t>
    </w:r>
    <w:r w:rsidR="00913BA6" w:rsidRPr="001B7F3E">
      <w:rPr>
        <w:rFonts w:ascii="Arial" w:hAnsi="Arial"/>
        <w:color w:val="00244E"/>
        <w:sz w:val="20"/>
        <w:szCs w:val="20"/>
      </w:rPr>
      <w:t>|</w:t>
    </w:r>
    <w:r w:rsidRPr="001B7F3E">
      <w:rPr>
        <w:rStyle w:val="apple-converted-space"/>
        <w:rFonts w:ascii="Arial" w:hAnsi="Arial"/>
        <w:color w:val="00244E"/>
        <w:sz w:val="20"/>
        <w:szCs w:val="20"/>
      </w:rPr>
      <w:t xml:space="preserve">  </w:t>
    </w:r>
    <w:r w:rsidRPr="001B7F3E">
      <w:rPr>
        <w:rStyle w:val="s1"/>
        <w:rFonts w:ascii="Arial" w:hAnsi="Arial"/>
        <w:b/>
        <w:color w:val="00244E"/>
        <w:sz w:val="20"/>
        <w:szCs w:val="20"/>
      </w:rPr>
      <w:t>snhu.edu</w:t>
    </w:r>
  </w:p>
  <w:p w14:paraId="281844D5" w14:textId="77777777" w:rsidR="00845DF5" w:rsidRDefault="00845DF5">
    <w:pPr>
      <w:pStyle w:val="Footer"/>
    </w:pPr>
  </w:p>
  <w:p w14:paraId="4B673C06" w14:textId="77777777" w:rsidR="001806E1" w:rsidRDefault="001806E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62AEE" w14:textId="77777777" w:rsidR="00B57D1A" w:rsidRDefault="00B57D1A" w:rsidP="00845DF5">
      <w:r>
        <w:separator/>
      </w:r>
    </w:p>
  </w:footnote>
  <w:footnote w:type="continuationSeparator" w:id="0">
    <w:p w14:paraId="25E4C921" w14:textId="77777777" w:rsidR="00B57D1A" w:rsidRDefault="00B57D1A" w:rsidP="00845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E954" w14:textId="48006C7F" w:rsidR="00845DF5" w:rsidRDefault="00512816" w:rsidP="001B7F3E">
    <w:pPr>
      <w:pStyle w:val="Header"/>
      <w:ind w:left="-720"/>
    </w:pPr>
    <w:r>
      <w:rPr>
        <w:noProof/>
      </w:rPr>
      <w:drawing>
        <wp:inline distT="0" distB="0" distL="0" distR="0" wp14:anchorId="4D2C2566" wp14:editId="17CBA62F">
          <wp:extent cx="3191581" cy="1384300"/>
          <wp:effectExtent l="0" t="0" r="0" b="0"/>
          <wp:docPr id="2" name="Picture 2" descr="Southern New Hampshire Universit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outhern New Hampshire University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91581" cy="1384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DF5"/>
    <w:rsid w:val="00013438"/>
    <w:rsid w:val="0014470A"/>
    <w:rsid w:val="001806E1"/>
    <w:rsid w:val="001B7F3E"/>
    <w:rsid w:val="001F008F"/>
    <w:rsid w:val="00255CB4"/>
    <w:rsid w:val="002748DB"/>
    <w:rsid w:val="002F1277"/>
    <w:rsid w:val="00395170"/>
    <w:rsid w:val="0040222D"/>
    <w:rsid w:val="00443676"/>
    <w:rsid w:val="0049066B"/>
    <w:rsid w:val="00512816"/>
    <w:rsid w:val="0061669F"/>
    <w:rsid w:val="00620FD7"/>
    <w:rsid w:val="0078637B"/>
    <w:rsid w:val="008076CF"/>
    <w:rsid w:val="00845DF5"/>
    <w:rsid w:val="00913BA6"/>
    <w:rsid w:val="00984FC1"/>
    <w:rsid w:val="009A3E28"/>
    <w:rsid w:val="00A01CFA"/>
    <w:rsid w:val="00A61351"/>
    <w:rsid w:val="00B02588"/>
    <w:rsid w:val="00B57D1A"/>
    <w:rsid w:val="00B67FEB"/>
    <w:rsid w:val="00CC62DA"/>
    <w:rsid w:val="00DB3872"/>
    <w:rsid w:val="00F15A54"/>
    <w:rsid w:val="00F8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8B263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5D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DF5"/>
  </w:style>
  <w:style w:type="paragraph" w:styleId="Footer">
    <w:name w:val="footer"/>
    <w:basedOn w:val="Normal"/>
    <w:link w:val="FooterChar"/>
    <w:uiPriority w:val="99"/>
    <w:unhideWhenUsed/>
    <w:rsid w:val="00845D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DF5"/>
  </w:style>
  <w:style w:type="paragraph" w:customStyle="1" w:styleId="p1">
    <w:name w:val="p1"/>
    <w:basedOn w:val="Normal"/>
    <w:rsid w:val="0014470A"/>
    <w:pPr>
      <w:spacing w:after="87" w:line="210" w:lineRule="atLeast"/>
      <w:jc w:val="center"/>
    </w:pPr>
    <w:rPr>
      <w:rFonts w:ascii="Franklin Gothic Std" w:hAnsi="Franklin Gothic Std" w:cs="Times New Roman"/>
      <w:color w:val="0E3371"/>
      <w:sz w:val="21"/>
      <w:szCs w:val="21"/>
    </w:rPr>
  </w:style>
  <w:style w:type="paragraph" w:customStyle="1" w:styleId="p2">
    <w:name w:val="p2"/>
    <w:basedOn w:val="Normal"/>
    <w:rsid w:val="0014470A"/>
    <w:pPr>
      <w:spacing w:line="165" w:lineRule="atLeast"/>
      <w:jc w:val="center"/>
    </w:pPr>
    <w:rPr>
      <w:rFonts w:ascii="ITC Franklin Gothic Std" w:hAnsi="ITC Franklin Gothic Std" w:cs="Times New Roman"/>
      <w:color w:val="0E3371"/>
      <w:sz w:val="15"/>
      <w:szCs w:val="15"/>
    </w:rPr>
  </w:style>
  <w:style w:type="character" w:customStyle="1" w:styleId="s1">
    <w:name w:val="s1"/>
    <w:basedOn w:val="DefaultParagraphFont"/>
    <w:rsid w:val="0014470A"/>
    <w:rPr>
      <w:rFonts w:ascii="Franklin Gothic Std" w:hAnsi="Franklin Gothic Std" w:hint="default"/>
      <w:sz w:val="17"/>
      <w:szCs w:val="17"/>
    </w:rPr>
  </w:style>
  <w:style w:type="character" w:customStyle="1" w:styleId="apple-converted-space">
    <w:name w:val="apple-converted-space"/>
    <w:basedOn w:val="DefaultParagraphFont"/>
    <w:rsid w:val="00144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0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F70E9B62596241AEF9D740B03D4217" ma:contentTypeVersion="8" ma:contentTypeDescription="Create a new document." ma:contentTypeScope="" ma:versionID="caab58fc847343ae15112b6daba6b4a8">
  <xsd:schema xmlns:xsd="http://www.w3.org/2001/XMLSchema" xmlns:xs="http://www.w3.org/2001/XMLSchema" xmlns:p="http://schemas.microsoft.com/office/2006/metadata/properties" xmlns:ns2="86d81114-7653-407a-9a85-fc55ac0191dc" xmlns:ns3="58c20150-5797-4f4b-b452-7fee3d6c194b" targetNamespace="http://schemas.microsoft.com/office/2006/metadata/properties" ma:root="true" ma:fieldsID="89e1b2c3877d40aa8248034e09a8fadf" ns2:_="" ns3:_="">
    <xsd:import namespace="86d81114-7653-407a-9a85-fc55ac0191dc"/>
    <xsd:import namespace="58c20150-5797-4f4b-b452-7fee3d6c19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d81114-7653-407a-9a85-fc55ac019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c20150-5797-4f4b-b452-7fee3d6c194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66229B-E7BF-E040-B58A-F4E94C610B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A107ED-0958-46E5-A7BF-6C8C0E6E42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CC52D6-FE9D-4D34-AE68-60E95D1A3B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E8F539-8026-4056-8BCB-F9F5415723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d81114-7653-407a-9a85-fc55ac0191dc"/>
    <ds:schemaRef ds:uri="58c20150-5797-4f4b-b452-7fee3d6c19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SNHU-Letterhead-Template2022-FINAL.dotx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Arabudzki, Krysta</cp:lastModifiedBy>
  <cp:revision>2</cp:revision>
  <cp:lastPrinted>2018-01-02T14:29:00Z</cp:lastPrinted>
  <dcterms:created xsi:type="dcterms:W3CDTF">2022-08-05T02:18:00Z</dcterms:created>
  <dcterms:modified xsi:type="dcterms:W3CDTF">2022-08-05T02:18:00Z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0x010100A8F70E9B62596241AEF9D740B03D4217</vt:lpwstr>
  </property>
  <property fmtid="{D5CDD505-2E9C-101B-9397-08002B2CF9AE}" pid="3" name="Order">
    <vt:r8>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